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A91" w:rsidRDefault="00B21E14">
      <w:bookmarkStart w:id="0" w:name="_GoBack"/>
      <w:bookmarkEnd w:id="0"/>
      <w:r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D66A8C0" wp14:editId="7664A4BD">
                <wp:simplePos x="0" y="0"/>
                <wp:positionH relativeFrom="page">
                  <wp:posOffset>1266825</wp:posOffset>
                </wp:positionH>
                <wp:positionV relativeFrom="page">
                  <wp:posOffset>3209925</wp:posOffset>
                </wp:positionV>
                <wp:extent cx="4371975" cy="7267575"/>
                <wp:effectExtent l="0" t="0" r="0" b="9525"/>
                <wp:wrapNone/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7267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0261" w:rsidRPr="000F7B4D" w:rsidRDefault="00B21E14" w:rsidP="002E0261">
                            <w:pPr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Tromsø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kommune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og</w:t>
                            </w:r>
                            <w:proofErr w:type="spellEnd"/>
                            <w:proofErr w:type="gram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Visit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Tromsø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-Region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ønsker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å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gjennomføre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et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reiselivsmøte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med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innbyggerne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som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tilhører</w:t>
                            </w:r>
                            <w:proofErr w:type="spell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Breivikeidet Utviklingslag </w:t>
                            </w:r>
                            <w:proofErr w:type="spell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om</w:t>
                            </w:r>
                            <w:proofErr w:type="spellEnd"/>
                          </w:p>
                          <w:p w:rsidR="000F7B4D" w:rsidRPr="000F7B4D" w:rsidRDefault="00B21E14" w:rsidP="002E0261">
                            <w:pPr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 </w:t>
                            </w:r>
                            <w:proofErr w:type="spellStart"/>
                            <w:proofErr w:type="gramStart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>prosjektet</w:t>
                            </w:r>
                            <w:proofErr w:type="spellEnd"/>
                            <w:proofErr w:type="gramEnd"/>
                            <w:r w:rsidRPr="000F7B4D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:rsidR="00B21E14" w:rsidRPr="000F7B4D" w:rsidRDefault="000F7B4D" w:rsidP="002E0261">
                            <w:pPr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212121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              </w:t>
                            </w:r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>«</w:t>
                            </w:r>
                            <w:proofErr w:type="spellStart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>Tromsø</w:t>
                            </w:r>
                            <w:proofErr w:type="spellEnd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>som</w:t>
                            </w:r>
                            <w:proofErr w:type="spellEnd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>bærekraftig</w:t>
                            </w:r>
                            <w:proofErr w:type="spellEnd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>reisemål</w:t>
                            </w:r>
                            <w:proofErr w:type="spellEnd"/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>»</w:t>
                            </w:r>
                            <w:r w:rsidR="00045A2D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. </w:t>
                            </w:r>
                            <w:r w:rsidR="00B21E14" w:rsidRPr="000F7B4D">
                              <w:rPr>
                                <w:rFonts w:ascii="Calibri" w:hAnsi="Calibri" w:cs="Calibri"/>
                                <w:b/>
                                <w:color w:val="212121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:rsidR="00B21E14" w:rsidRDefault="00B21E14" w:rsidP="002E0261">
                            <w:pPr>
                              <w:rPr>
                                <w:rFonts w:ascii="Calibri" w:hAnsi="Calibri" w:cs="Calibri"/>
                                <w:b/>
                                <w:color w:val="212121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:rsidR="00EA4A71" w:rsidRDefault="00B21E14" w:rsidP="00B21E14">
                            <w:p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EA4A71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u w:val="single"/>
                                <w:lang w:val="nb-NO" w:eastAsia="nb-NO"/>
                              </w:rPr>
                              <w:t>Fra Tromsø kommune</w:t>
                            </w: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 xml:space="preserve"> stiller: </w:t>
                            </w:r>
                          </w:p>
                          <w:p w:rsidR="00EA4A71" w:rsidRDefault="00B21E14" w:rsidP="00B21E14">
                            <w:p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 xml:space="preserve">Næringssjef Magne Amundsen og Nærings- og samfunnsrådgiver Magnus </w:t>
                            </w:r>
                            <w:proofErr w:type="spellStart"/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Skjelmo</w:t>
                            </w:r>
                            <w:proofErr w:type="spellEnd"/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 xml:space="preserve"> Kristiansen.</w:t>
                            </w: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br/>
                            </w:r>
                            <w:r w:rsidRPr="00EA4A71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u w:val="single"/>
                                <w:lang w:val="nb-NO" w:eastAsia="nb-NO"/>
                              </w:rPr>
                              <w:t xml:space="preserve">Fra </w:t>
                            </w:r>
                            <w:proofErr w:type="spellStart"/>
                            <w:r w:rsidRPr="00EA4A71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u w:val="single"/>
                                <w:lang w:val="nb-NO" w:eastAsia="nb-NO"/>
                              </w:rPr>
                              <w:t>Visit</w:t>
                            </w:r>
                            <w:proofErr w:type="spellEnd"/>
                            <w:r w:rsidRPr="00EA4A71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u w:val="single"/>
                                <w:lang w:val="nb-NO" w:eastAsia="nb-NO"/>
                              </w:rPr>
                              <w:t xml:space="preserve"> Tromsø-Region</w:t>
                            </w: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 xml:space="preserve"> stiller: </w:t>
                            </w:r>
                          </w:p>
                          <w:p w:rsidR="00B21E14" w:rsidRPr="00B21E14" w:rsidRDefault="00B21E14" w:rsidP="00B21E14">
                            <w:p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 xml:space="preserve">Reiselivssjef Chris Hudson og prosjektleder Inger-Lise </w:t>
                            </w:r>
                            <w:proofErr w:type="spellStart"/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Brones</w:t>
                            </w:r>
                            <w:proofErr w:type="spellEnd"/>
                          </w:p>
                          <w:p w:rsidR="00B21E14" w:rsidRPr="00B21E14" w:rsidRDefault="00B21E14" w:rsidP="00B21E14">
                            <w:p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b/>
                                <w:bCs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 xml:space="preserve">Målet med </w:t>
                            </w:r>
                            <w:proofErr w:type="gramStart"/>
                            <w:r w:rsidRPr="00B21E14">
                              <w:rPr>
                                <w:rFonts w:ascii="Calibri" w:hAnsi="Calibri" w:cs="Calibri"/>
                                <w:b/>
                                <w:bCs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møtet:</w:t>
                            </w:r>
                            <w:r w:rsidRPr="00B21E14">
                              <w:rPr>
                                <w:rFonts w:ascii="Calibri" w:hAnsi="Calibri" w:cs="Calibri"/>
                                <w:b/>
                                <w:bCs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br/>
                            </w: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Vi</w:t>
                            </w:r>
                            <w:proofErr w:type="gramEnd"/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 xml:space="preserve"> ønsker å gå gjennom følgende:</w:t>
                            </w:r>
                          </w:p>
                          <w:p w:rsidR="00B21E14" w:rsidRPr="00B21E14" w:rsidRDefault="00B21E14" w:rsidP="00B21E14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Prosjektet Tromsø som bærekraftig reisemål – hva betyr dette?</w:t>
                            </w:r>
                          </w:p>
                          <w:p w:rsidR="00B21E14" w:rsidRPr="00B21E14" w:rsidRDefault="00B21E14" w:rsidP="00B21E14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Innbyggerundersøkelsen 2018 og gjesteundersøkelsen 2018-2019 - resultater</w:t>
                            </w:r>
                          </w:p>
                          <w:p w:rsidR="00B21E14" w:rsidRPr="00B21E14" w:rsidRDefault="00B21E14" w:rsidP="00B21E14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Ringvirkningsanalysen 2018 om reiselivet - resultater</w:t>
                            </w:r>
                          </w:p>
                          <w:p w:rsidR="00B21E14" w:rsidRPr="00B21E14" w:rsidRDefault="00B21E14" w:rsidP="00B21E14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Ny reiselivsstrategi for Tromsø 2019</w:t>
                            </w:r>
                          </w:p>
                          <w:p w:rsidR="00B21E14" w:rsidRPr="000F7B4D" w:rsidRDefault="00B21E14" w:rsidP="00B21E14">
                            <w:p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</w:pPr>
                            <w:r w:rsidRPr="00B21E14">
                              <w:rPr>
                                <w:rFonts w:ascii="Calibri" w:hAnsi="Calibri" w:cs="Calibri"/>
                                <w:color w:val="212121"/>
                                <w:sz w:val="28"/>
                                <w:szCs w:val="28"/>
                                <w:lang w:val="nb-NO" w:eastAsia="nb-NO"/>
                              </w:rPr>
                              <w:t>Avslutningsvis ønsker vi en dialog med dere på hvordan dere ser på reiselivsutviklingen i deres område.</w:t>
                            </w:r>
                          </w:p>
                          <w:p w:rsidR="00B21E14" w:rsidRPr="00B21E14" w:rsidRDefault="00B21E14" w:rsidP="00B21E14">
                            <w:pPr>
                              <w:shd w:val="clear" w:color="auto" w:fill="FFFFFF"/>
                              <w:rPr>
                                <w:rFonts w:ascii="Calibri" w:hAnsi="Calibri" w:cs="Calibri"/>
                                <w:color w:val="212121"/>
                                <w:sz w:val="22"/>
                                <w:szCs w:val="22"/>
                                <w:lang w:val="nb-NO" w:eastAsia="nb-NO"/>
                              </w:rPr>
                            </w:pPr>
                          </w:p>
                          <w:p w:rsidR="00B21E14" w:rsidRDefault="00B21E14" w:rsidP="002E0261">
                            <w:pP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</w:pPr>
                          </w:p>
                          <w:p w:rsidR="000F7B4D" w:rsidRDefault="000F7B4D" w:rsidP="002E0261">
                            <w:pP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  <w:t>MØT OPP! VIKTIG MØTE for alle bygdas innbyggere angående reiseliv og turisme her.</w:t>
                            </w:r>
                          </w:p>
                          <w:p w:rsidR="000F7B4D" w:rsidRDefault="000F7B4D" w:rsidP="002E0261">
                            <w:pP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</w:pPr>
                          </w:p>
                          <w:p w:rsidR="000F7B4D" w:rsidRDefault="000F7B4D" w:rsidP="002E0261">
                            <w:pP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  <w:t>Hilsen</w:t>
                            </w:r>
                          </w:p>
                          <w:p w:rsidR="000F7B4D" w:rsidRPr="00B21E14" w:rsidRDefault="000F7B4D" w:rsidP="002E0261">
                            <w:pP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nb-NO"/>
                              </w:rPr>
                              <w:t>BREIVIKEIDET UTVIKLINGSLAG</w:t>
                            </w:r>
                          </w:p>
                          <w:p w:rsidR="002E0261" w:rsidRPr="002E0261" w:rsidRDefault="002E0261" w:rsidP="002E0261">
                            <w:pPr>
                              <w:rPr>
                                <w:lang w:val="nb-NO"/>
                              </w:rPr>
                            </w:pPr>
                          </w:p>
                          <w:p w:rsidR="00793C0A" w:rsidRDefault="00793C0A" w:rsidP="00793C0A">
                            <w:pPr>
                              <w:rPr>
                                <w:lang w:val="nb-NO"/>
                              </w:rPr>
                            </w:pPr>
                          </w:p>
                          <w:p w:rsidR="00793C0A" w:rsidRPr="00793C0A" w:rsidRDefault="00793C0A" w:rsidP="00793C0A">
                            <w:pPr>
                              <w:rPr>
                                <w:lang w:val="nb-NO"/>
                              </w:rPr>
                            </w:pPr>
                          </w:p>
                          <w:p w:rsidR="000B7F5C" w:rsidRDefault="000B7F5C">
                            <w:pPr>
                              <w:pStyle w:val="Overskrift3"/>
                              <w:rPr>
                                <w:lang w:val="nb-NO"/>
                              </w:rPr>
                            </w:pPr>
                          </w:p>
                          <w:p w:rsidR="00CA4A91" w:rsidRPr="000B7F5C" w:rsidRDefault="00CA4A91">
                            <w:pPr>
                              <w:pStyle w:val="Overskrift3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66A8C0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9.75pt;margin-top:252.75pt;width:344.25pt;height:572.2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" filled="f" stroked="f">
                <v:textbox>
                  <w:txbxContent>
                    <w:p w:rsidR="002E0261" w:rsidRPr="000F7B4D" w:rsidRDefault="00B21E14" w:rsidP="002E0261">
                      <w:pPr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</w:pP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Tromsø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kommune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proofErr w:type="gram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og</w:t>
                      </w:r>
                      <w:proofErr w:type="spellEnd"/>
                      <w:proofErr w:type="gram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Visit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Tromsø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-Region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ønsker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å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gjennomføre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et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reiselivsmøte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med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innbyggerne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som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tilhører</w:t>
                      </w:r>
                      <w:proofErr w:type="spell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Breivikeidet Utviklingslag </w:t>
                      </w:r>
                      <w:proofErr w:type="spell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om</w:t>
                      </w:r>
                      <w:proofErr w:type="spellEnd"/>
                    </w:p>
                    <w:p w:rsidR="000F7B4D" w:rsidRPr="000F7B4D" w:rsidRDefault="00B21E14" w:rsidP="002E0261">
                      <w:pPr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 </w:t>
                      </w:r>
                      <w:proofErr w:type="spellStart"/>
                      <w:proofErr w:type="gramStart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>prosjektet</w:t>
                      </w:r>
                      <w:proofErr w:type="spellEnd"/>
                      <w:proofErr w:type="gramEnd"/>
                      <w:r w:rsidRPr="000F7B4D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</w:p>
                    <w:p w:rsidR="00B21E14" w:rsidRPr="000F7B4D" w:rsidRDefault="000F7B4D" w:rsidP="002E0261">
                      <w:pPr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</w:pPr>
                      <w:r>
                        <w:rPr>
                          <w:rFonts w:ascii="Calibri" w:hAnsi="Calibri" w:cs="Calibri"/>
                          <w:color w:val="212121"/>
                          <w:sz w:val="22"/>
                          <w:szCs w:val="22"/>
                          <w:shd w:val="clear" w:color="auto" w:fill="FFFFFF"/>
                        </w:rPr>
                        <w:t xml:space="preserve">               </w:t>
                      </w:r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>«</w:t>
                      </w:r>
                      <w:proofErr w:type="spellStart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>Tromsø</w:t>
                      </w:r>
                      <w:proofErr w:type="spellEnd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>som</w:t>
                      </w:r>
                      <w:proofErr w:type="spellEnd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>bærekraftig</w:t>
                      </w:r>
                      <w:proofErr w:type="spellEnd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>reisemål</w:t>
                      </w:r>
                      <w:proofErr w:type="spellEnd"/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>»</w:t>
                      </w:r>
                      <w:r w:rsidR="00045A2D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 xml:space="preserve">. </w:t>
                      </w:r>
                      <w:r w:rsidR="00B21E14" w:rsidRPr="000F7B4D">
                        <w:rPr>
                          <w:rFonts w:ascii="Calibri" w:hAnsi="Calibri" w:cs="Calibri"/>
                          <w:b/>
                          <w:color w:val="212121"/>
                          <w:sz w:val="32"/>
                          <w:szCs w:val="32"/>
                          <w:shd w:val="clear" w:color="auto" w:fill="FFFFFF"/>
                        </w:rPr>
                        <w:t xml:space="preserve"> </w:t>
                      </w:r>
                    </w:p>
                    <w:p w:rsidR="00B21E14" w:rsidRDefault="00B21E14" w:rsidP="002E0261">
                      <w:pPr>
                        <w:rPr>
                          <w:rFonts w:ascii="Calibri" w:hAnsi="Calibri" w:cs="Calibri"/>
                          <w:b/>
                          <w:color w:val="212121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:rsidR="00EA4A71" w:rsidRDefault="00B21E14" w:rsidP="00B21E14">
                      <w:p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EA4A71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u w:val="single"/>
                          <w:lang w:val="nb-NO" w:eastAsia="nb-NO"/>
                        </w:rPr>
                        <w:t>Fra Tromsø kommune</w:t>
                      </w: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 xml:space="preserve"> stiller: </w:t>
                      </w:r>
                    </w:p>
                    <w:p w:rsidR="00EA4A71" w:rsidRDefault="00B21E14" w:rsidP="00B21E14">
                      <w:p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 xml:space="preserve">Næringssjef Magne Amundsen og Nærings- og samfunnsrådgiver Magnus </w:t>
                      </w:r>
                      <w:proofErr w:type="spellStart"/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Skjelmo</w:t>
                      </w:r>
                      <w:proofErr w:type="spellEnd"/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 xml:space="preserve"> Kristiansen.</w:t>
                      </w: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br/>
                      </w:r>
                      <w:r w:rsidRPr="00EA4A71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u w:val="single"/>
                          <w:lang w:val="nb-NO" w:eastAsia="nb-NO"/>
                        </w:rPr>
                        <w:t xml:space="preserve">Fra </w:t>
                      </w:r>
                      <w:proofErr w:type="spellStart"/>
                      <w:r w:rsidRPr="00EA4A71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u w:val="single"/>
                          <w:lang w:val="nb-NO" w:eastAsia="nb-NO"/>
                        </w:rPr>
                        <w:t>Visit</w:t>
                      </w:r>
                      <w:proofErr w:type="spellEnd"/>
                      <w:r w:rsidRPr="00EA4A71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u w:val="single"/>
                          <w:lang w:val="nb-NO" w:eastAsia="nb-NO"/>
                        </w:rPr>
                        <w:t xml:space="preserve"> Tromsø-Region</w:t>
                      </w: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 xml:space="preserve"> stiller: </w:t>
                      </w:r>
                    </w:p>
                    <w:p w:rsidR="00B21E14" w:rsidRPr="00B21E14" w:rsidRDefault="00B21E14" w:rsidP="00B21E14">
                      <w:p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 xml:space="preserve">Reiselivssjef Chris Hudson og prosjektleder Inger-Lise </w:t>
                      </w:r>
                      <w:proofErr w:type="spellStart"/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Brones</w:t>
                      </w:r>
                      <w:proofErr w:type="spellEnd"/>
                    </w:p>
                    <w:p w:rsidR="00B21E14" w:rsidRPr="00B21E14" w:rsidRDefault="00B21E14" w:rsidP="00B21E14">
                      <w:p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b/>
                          <w:bCs/>
                          <w:color w:val="212121"/>
                          <w:sz w:val="28"/>
                          <w:szCs w:val="28"/>
                          <w:lang w:val="nb-NO" w:eastAsia="nb-NO"/>
                        </w:rPr>
                        <w:t xml:space="preserve">Målet med </w:t>
                      </w:r>
                      <w:proofErr w:type="gramStart"/>
                      <w:r w:rsidRPr="00B21E14">
                        <w:rPr>
                          <w:rFonts w:ascii="Calibri" w:hAnsi="Calibri" w:cs="Calibri"/>
                          <w:b/>
                          <w:bCs/>
                          <w:color w:val="212121"/>
                          <w:sz w:val="28"/>
                          <w:szCs w:val="28"/>
                          <w:lang w:val="nb-NO" w:eastAsia="nb-NO"/>
                        </w:rPr>
                        <w:t>møtet:</w:t>
                      </w:r>
                      <w:r w:rsidRPr="00B21E14">
                        <w:rPr>
                          <w:rFonts w:ascii="Calibri" w:hAnsi="Calibri" w:cs="Calibri"/>
                          <w:b/>
                          <w:bCs/>
                          <w:color w:val="212121"/>
                          <w:sz w:val="28"/>
                          <w:szCs w:val="28"/>
                          <w:lang w:val="nb-NO" w:eastAsia="nb-NO"/>
                        </w:rPr>
                        <w:br/>
                      </w: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Vi</w:t>
                      </w:r>
                      <w:proofErr w:type="gramEnd"/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 xml:space="preserve"> ønsker å gå gjennom følgende:</w:t>
                      </w:r>
                    </w:p>
                    <w:p w:rsidR="00B21E14" w:rsidRPr="00B21E14" w:rsidRDefault="00B21E14" w:rsidP="00B21E14">
                      <w:pPr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Prosjektet Tromsø som bærekraftig reisemål – hva betyr dette?</w:t>
                      </w:r>
                    </w:p>
                    <w:p w:rsidR="00B21E14" w:rsidRPr="00B21E14" w:rsidRDefault="00B21E14" w:rsidP="00B21E14">
                      <w:pPr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Innbyggerundersøkelsen 2018 og gjesteundersøkelsen 2018-2019 - resultater</w:t>
                      </w:r>
                    </w:p>
                    <w:p w:rsidR="00B21E14" w:rsidRPr="00B21E14" w:rsidRDefault="00B21E14" w:rsidP="00B21E14">
                      <w:pPr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Ringvirkningsanalysen 2018 om reiselivet - resultater</w:t>
                      </w:r>
                    </w:p>
                    <w:p w:rsidR="00B21E14" w:rsidRPr="00B21E14" w:rsidRDefault="00B21E14" w:rsidP="00B21E14">
                      <w:pPr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Ny reiselivsstrategi for Tromsø 2019</w:t>
                      </w:r>
                    </w:p>
                    <w:p w:rsidR="00B21E14" w:rsidRPr="000F7B4D" w:rsidRDefault="00B21E14" w:rsidP="00B21E14">
                      <w:p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</w:pPr>
                      <w:r w:rsidRPr="00B21E14">
                        <w:rPr>
                          <w:rFonts w:ascii="Calibri" w:hAnsi="Calibri" w:cs="Calibri"/>
                          <w:color w:val="212121"/>
                          <w:sz w:val="28"/>
                          <w:szCs w:val="28"/>
                          <w:lang w:val="nb-NO" w:eastAsia="nb-NO"/>
                        </w:rPr>
                        <w:t>Avslutningsvis ønsker vi en dialog med dere på hvordan dere ser på reiselivsutviklingen i deres område.</w:t>
                      </w:r>
                    </w:p>
                    <w:p w:rsidR="00B21E14" w:rsidRPr="00B21E14" w:rsidRDefault="00B21E14" w:rsidP="00B21E14">
                      <w:pPr>
                        <w:shd w:val="clear" w:color="auto" w:fill="FFFFFF"/>
                        <w:rPr>
                          <w:rFonts w:ascii="Calibri" w:hAnsi="Calibri" w:cs="Calibri"/>
                          <w:color w:val="212121"/>
                          <w:sz w:val="22"/>
                          <w:szCs w:val="22"/>
                          <w:lang w:val="nb-NO" w:eastAsia="nb-NO"/>
                        </w:rPr>
                      </w:pPr>
                    </w:p>
                    <w:p w:rsidR="00B21E14" w:rsidRDefault="00B21E14" w:rsidP="002E0261">
                      <w:pPr>
                        <w:rPr>
                          <w:b/>
                          <w:sz w:val="28"/>
                          <w:szCs w:val="28"/>
                          <w:lang w:val="nb-NO"/>
                        </w:rPr>
                      </w:pPr>
                    </w:p>
                    <w:p w:rsidR="000F7B4D" w:rsidRDefault="000F7B4D" w:rsidP="002E0261">
                      <w:pPr>
                        <w:rPr>
                          <w:b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lang w:val="nb-NO"/>
                        </w:rPr>
                        <w:t>MØT OPP! VIKTIG MØTE for alle bygdas innbyggere angående reiseliv og turisme her.</w:t>
                      </w:r>
                    </w:p>
                    <w:p w:rsidR="000F7B4D" w:rsidRDefault="000F7B4D" w:rsidP="002E0261">
                      <w:pPr>
                        <w:rPr>
                          <w:b/>
                          <w:sz w:val="28"/>
                          <w:szCs w:val="28"/>
                          <w:lang w:val="nb-NO"/>
                        </w:rPr>
                      </w:pPr>
                    </w:p>
                    <w:p w:rsidR="000F7B4D" w:rsidRDefault="000F7B4D" w:rsidP="002E0261">
                      <w:pPr>
                        <w:rPr>
                          <w:b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lang w:val="nb-NO"/>
                        </w:rPr>
                        <w:t>Hilsen</w:t>
                      </w:r>
                    </w:p>
                    <w:p w:rsidR="000F7B4D" w:rsidRPr="00B21E14" w:rsidRDefault="000F7B4D" w:rsidP="002E0261">
                      <w:pPr>
                        <w:rPr>
                          <w:b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lang w:val="nb-NO"/>
                        </w:rPr>
                        <w:t>BREIVIKEIDET UTVIKLINGSLAG</w:t>
                      </w:r>
                    </w:p>
                    <w:p w:rsidR="002E0261" w:rsidRPr="002E0261" w:rsidRDefault="002E0261" w:rsidP="002E0261">
                      <w:pPr>
                        <w:rPr>
                          <w:lang w:val="nb-NO"/>
                        </w:rPr>
                      </w:pPr>
                    </w:p>
                    <w:p w:rsidR="00793C0A" w:rsidRDefault="00793C0A" w:rsidP="00793C0A">
                      <w:pPr>
                        <w:rPr>
                          <w:lang w:val="nb-NO"/>
                        </w:rPr>
                      </w:pPr>
                    </w:p>
                    <w:p w:rsidR="00793C0A" w:rsidRPr="00793C0A" w:rsidRDefault="00793C0A" w:rsidP="00793C0A">
                      <w:pPr>
                        <w:rPr>
                          <w:lang w:val="nb-NO"/>
                        </w:rPr>
                      </w:pPr>
                    </w:p>
                    <w:p w:rsidR="000B7F5C" w:rsidRDefault="000B7F5C">
                      <w:pPr>
                        <w:pStyle w:val="Overskrift3"/>
                        <w:rPr>
                          <w:lang w:val="nb-NO"/>
                        </w:rPr>
                      </w:pPr>
                    </w:p>
                    <w:p w:rsidR="00CA4A91" w:rsidRPr="000B7F5C" w:rsidRDefault="00CA4A91">
                      <w:pPr>
                        <w:pStyle w:val="Overskrift3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94231E" wp14:editId="1013F36B">
                <wp:simplePos x="0" y="0"/>
                <wp:positionH relativeFrom="page">
                  <wp:posOffset>1200150</wp:posOffset>
                </wp:positionH>
                <wp:positionV relativeFrom="margin">
                  <wp:posOffset>-590549</wp:posOffset>
                </wp:positionV>
                <wp:extent cx="5314950" cy="2876550"/>
                <wp:effectExtent l="0" t="0" r="0" b="0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0" cy="2876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99CC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4A91" w:rsidRPr="00793C0A" w:rsidRDefault="00793C0A">
                            <w:pPr>
                              <w:pStyle w:val="Overskrift2"/>
                              <w:rPr>
                                <w:lang w:val="nb-NO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  <w:lang w:val="nb-NO"/>
                              </w:rPr>
                              <w:t>INVITASJON TIL</w:t>
                            </w:r>
                            <w:r>
                              <w:rPr>
                                <w:lang w:val="nb-NO"/>
                              </w:rPr>
                              <w:br/>
                              <w:t>FOLKEMØTE</w:t>
                            </w:r>
                            <w:r w:rsidR="00CA4A91" w:rsidRPr="00793C0A">
                              <w:rPr>
                                <w:lang w:val="nb-NO"/>
                              </w:rPr>
                              <w:br/>
                            </w:r>
                          </w:p>
                          <w:p w:rsidR="00CA4A91" w:rsidRPr="00E9060F" w:rsidRDefault="00B21E14">
                            <w:pPr>
                              <w:pStyle w:val="Overskrift3"/>
                              <w:rPr>
                                <w:b/>
                                <w:lang w:val="nb-NO"/>
                              </w:rPr>
                            </w:pPr>
                            <w:r>
                              <w:rPr>
                                <w:b/>
                                <w:lang w:val="nb-NO"/>
                              </w:rPr>
                              <w:t>Torsdag 25. april 2019</w:t>
                            </w:r>
                          </w:p>
                          <w:p w:rsidR="00CA4A91" w:rsidRDefault="0068303D">
                            <w:pPr>
                              <w:pStyle w:val="bold"/>
                              <w:rPr>
                                <w:lang w:val="nb-NO"/>
                              </w:rPr>
                            </w:pPr>
                            <w:proofErr w:type="gramStart"/>
                            <w:r>
                              <w:rPr>
                                <w:lang w:val="nb-NO"/>
                              </w:rPr>
                              <w:t>klokken</w:t>
                            </w:r>
                            <w:proofErr w:type="gramEnd"/>
                            <w:r>
                              <w:rPr>
                                <w:lang w:val="nb-NO"/>
                              </w:rPr>
                              <w:t xml:space="preserve"> 18</w:t>
                            </w:r>
                            <w:r w:rsidR="00E9060F">
                              <w:rPr>
                                <w:lang w:val="nb-NO"/>
                              </w:rPr>
                              <w:t>.00</w:t>
                            </w:r>
                            <w:r w:rsidR="00B21E14">
                              <w:rPr>
                                <w:lang w:val="nb-NO"/>
                              </w:rPr>
                              <w:t xml:space="preserve"> – 20.00</w:t>
                            </w:r>
                          </w:p>
                          <w:p w:rsidR="00793C0A" w:rsidRPr="00793C0A" w:rsidRDefault="00793C0A">
                            <w:pPr>
                              <w:pStyle w:val="bold"/>
                              <w:rPr>
                                <w:lang w:val="nb-NO"/>
                              </w:rPr>
                            </w:pPr>
                          </w:p>
                          <w:p w:rsidR="00CA4A91" w:rsidRDefault="00E9060F">
                            <w:pPr>
                              <w:pStyle w:val="Overskrift3"/>
                              <w:rPr>
                                <w:lang w:val="nb-NO"/>
                              </w:rPr>
                            </w:pPr>
                            <w:proofErr w:type="gramStart"/>
                            <w:r>
                              <w:rPr>
                                <w:lang w:val="nb-NO"/>
                              </w:rPr>
                              <w:t>på</w:t>
                            </w:r>
                            <w:proofErr w:type="gramEnd"/>
                            <w:r>
                              <w:rPr>
                                <w:lang w:val="nb-NO"/>
                              </w:rPr>
                              <w:t xml:space="preserve"> BREIVIKEIDET SAMFUNNSHUS</w:t>
                            </w:r>
                          </w:p>
                          <w:p w:rsidR="002E0261" w:rsidRDefault="002E0261" w:rsidP="002E0261">
                            <w:pPr>
                              <w:rPr>
                                <w:lang w:val="nb-NO"/>
                              </w:rPr>
                            </w:pPr>
                          </w:p>
                          <w:p w:rsidR="002E0261" w:rsidRPr="002E0261" w:rsidRDefault="002E0261" w:rsidP="002E0261">
                            <w:pPr>
                              <w:rPr>
                                <w:sz w:val="28"/>
                                <w:szCs w:val="28"/>
                                <w:lang w:val="nb-NO"/>
                              </w:rPr>
                            </w:pPr>
                          </w:p>
                          <w:p w:rsidR="00793C0A" w:rsidRDefault="00793C0A" w:rsidP="00793C0A">
                            <w:pPr>
                              <w:rPr>
                                <w:lang w:val="nb-NO"/>
                              </w:rPr>
                            </w:pPr>
                          </w:p>
                          <w:p w:rsidR="00793C0A" w:rsidRDefault="00793C0A" w:rsidP="00793C0A">
                            <w:pPr>
                              <w:rPr>
                                <w:lang w:val="nb-NO"/>
                              </w:rPr>
                            </w:pPr>
                          </w:p>
                          <w:p w:rsidR="00793C0A" w:rsidRPr="00793C0A" w:rsidRDefault="00793C0A" w:rsidP="00793C0A">
                            <w:pPr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94231E" id="Text Box 7" o:spid="_x0000_s1027" type="#_x0000_t202" style="position:absolute;margin-left:94.5pt;margin-top:-46.5pt;width:418.5pt;height:226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" filled="f" stroked="f" strokecolor="#9cf" strokeweight="1pt">
                <v:textbox>
                  <w:txbxContent>
                    <w:p w:rsidR="00CA4A91" w:rsidRPr="00793C0A" w:rsidRDefault="00793C0A">
                      <w:pPr>
                        <w:pStyle w:val="Overskrift2"/>
                        <w:rPr>
                          <w:lang w:val="nb-NO"/>
                        </w:rPr>
                      </w:pPr>
                      <w:r>
                        <w:rPr>
                          <w:sz w:val="56"/>
                          <w:szCs w:val="56"/>
                          <w:lang w:val="nb-NO"/>
                        </w:rPr>
                        <w:t>INVITASJON TIL</w:t>
                      </w:r>
                      <w:r>
                        <w:rPr>
                          <w:lang w:val="nb-NO"/>
                        </w:rPr>
                        <w:br/>
                        <w:t>FOLKEMØTE</w:t>
                      </w:r>
                      <w:r w:rsidR="00CA4A91" w:rsidRPr="00793C0A">
                        <w:rPr>
                          <w:lang w:val="nb-NO"/>
                        </w:rPr>
                        <w:br/>
                      </w:r>
                    </w:p>
                    <w:p w:rsidR="00CA4A91" w:rsidRPr="00E9060F" w:rsidRDefault="00B21E14">
                      <w:pPr>
                        <w:pStyle w:val="Overskrift3"/>
                        <w:rPr>
                          <w:b/>
                          <w:lang w:val="nb-NO"/>
                        </w:rPr>
                      </w:pPr>
                      <w:r>
                        <w:rPr>
                          <w:b/>
                          <w:lang w:val="nb-NO"/>
                        </w:rPr>
                        <w:t>Torsdag 25. april 2019</w:t>
                      </w:r>
                    </w:p>
                    <w:p w:rsidR="00CA4A91" w:rsidRDefault="0068303D">
                      <w:pPr>
                        <w:pStyle w:val="bold"/>
                        <w:rPr>
                          <w:lang w:val="nb-NO"/>
                        </w:rPr>
                      </w:pPr>
                      <w:proofErr w:type="gramStart"/>
                      <w:r>
                        <w:rPr>
                          <w:lang w:val="nb-NO"/>
                        </w:rPr>
                        <w:t>klokken</w:t>
                      </w:r>
                      <w:proofErr w:type="gramEnd"/>
                      <w:r>
                        <w:rPr>
                          <w:lang w:val="nb-NO"/>
                        </w:rPr>
                        <w:t xml:space="preserve"> 18</w:t>
                      </w:r>
                      <w:r w:rsidR="00E9060F">
                        <w:rPr>
                          <w:lang w:val="nb-NO"/>
                        </w:rPr>
                        <w:t>.00</w:t>
                      </w:r>
                      <w:r w:rsidR="00B21E14">
                        <w:rPr>
                          <w:lang w:val="nb-NO"/>
                        </w:rPr>
                        <w:t xml:space="preserve"> – 20.00</w:t>
                      </w:r>
                    </w:p>
                    <w:p w:rsidR="00793C0A" w:rsidRPr="00793C0A" w:rsidRDefault="00793C0A">
                      <w:pPr>
                        <w:pStyle w:val="bold"/>
                        <w:rPr>
                          <w:lang w:val="nb-NO"/>
                        </w:rPr>
                      </w:pPr>
                    </w:p>
                    <w:p w:rsidR="00CA4A91" w:rsidRDefault="00E9060F">
                      <w:pPr>
                        <w:pStyle w:val="Overskrift3"/>
                        <w:rPr>
                          <w:lang w:val="nb-NO"/>
                        </w:rPr>
                      </w:pPr>
                      <w:proofErr w:type="gramStart"/>
                      <w:r>
                        <w:rPr>
                          <w:lang w:val="nb-NO"/>
                        </w:rPr>
                        <w:t>på</w:t>
                      </w:r>
                      <w:proofErr w:type="gramEnd"/>
                      <w:r>
                        <w:rPr>
                          <w:lang w:val="nb-NO"/>
                        </w:rPr>
                        <w:t xml:space="preserve"> BREIVIKEIDET SAMFUNNSHUS</w:t>
                      </w:r>
                    </w:p>
                    <w:p w:rsidR="002E0261" w:rsidRDefault="002E0261" w:rsidP="002E0261">
                      <w:pPr>
                        <w:rPr>
                          <w:lang w:val="nb-NO"/>
                        </w:rPr>
                      </w:pPr>
                    </w:p>
                    <w:p w:rsidR="002E0261" w:rsidRPr="002E0261" w:rsidRDefault="002E0261" w:rsidP="002E0261">
                      <w:pPr>
                        <w:rPr>
                          <w:sz w:val="28"/>
                          <w:szCs w:val="28"/>
                          <w:lang w:val="nb-NO"/>
                        </w:rPr>
                      </w:pPr>
                    </w:p>
                    <w:p w:rsidR="00793C0A" w:rsidRDefault="00793C0A" w:rsidP="00793C0A">
                      <w:pPr>
                        <w:rPr>
                          <w:lang w:val="nb-NO"/>
                        </w:rPr>
                      </w:pPr>
                    </w:p>
                    <w:p w:rsidR="00793C0A" w:rsidRDefault="00793C0A" w:rsidP="00793C0A">
                      <w:pPr>
                        <w:rPr>
                          <w:lang w:val="nb-NO"/>
                        </w:rPr>
                      </w:pPr>
                    </w:p>
                    <w:p w:rsidR="00793C0A" w:rsidRPr="00793C0A" w:rsidRDefault="00793C0A" w:rsidP="00793C0A">
                      <w:pPr>
                        <w:rPr>
                          <w:lang w:val="nb-NO"/>
                        </w:rPr>
                      </w:pP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3734E0"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F980672" wp14:editId="263C1949">
                <wp:simplePos x="0" y="0"/>
                <wp:positionH relativeFrom="page">
                  <wp:posOffset>1714500</wp:posOffset>
                </wp:positionH>
                <wp:positionV relativeFrom="page">
                  <wp:posOffset>5038725</wp:posOffset>
                </wp:positionV>
                <wp:extent cx="2838450" cy="47625"/>
                <wp:effectExtent l="0" t="0" r="0" b="0"/>
                <wp:wrapNone/>
                <wp:docPr id="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4A91" w:rsidRDefault="00CA4A9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80672" id="Text Box 21" o:spid="_x0000_s1028" type="#_x0000_t202" style="position:absolute;margin-left:135pt;margin-top:396.75pt;width:223.5pt;height:3.7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4zHuA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" filled="f" stroked="f">
                <v:textbox>
                  <w:txbxContent>
                    <w:p w:rsidR="00CA4A91" w:rsidRDefault="00CA4A91"/>
                  </w:txbxContent>
                </v:textbox>
                <w10:wrap anchorx="page" anchory="page"/>
              </v:shape>
            </w:pict>
          </mc:Fallback>
        </mc:AlternateContent>
      </w:r>
      <w:r w:rsidR="003734E0"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914400</wp:posOffset>
                </wp:positionH>
                <wp:positionV relativeFrom="page">
                  <wp:posOffset>676910</wp:posOffset>
                </wp:positionV>
                <wp:extent cx="5953125" cy="8152130"/>
                <wp:effectExtent l="9525" t="10160" r="9525" b="10160"/>
                <wp:wrapNone/>
                <wp:docPr id="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53125" cy="81521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6D9E8">
                            <a:alpha val="49001"/>
                          </a:srgbClr>
                        </a:solidFill>
                        <a:ln w="3175">
                          <a:solidFill>
                            <a:srgbClr val="4581AD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1686C3" id="AutoShape 17" o:spid="_x0000_s1026" style="position:absolute;margin-left:1in;margin-top:53.3pt;width:468.75pt;height:641.9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" fillcolor="#c6d9e8" strokecolor="#4581ad" strokeweight=".25pt">
                <v:fill opacity="32125f"/>
                <w10:wrap anchorx="page" anchory="page"/>
              </v:roundrect>
            </w:pict>
          </mc:Fallback>
        </mc:AlternateContent>
      </w:r>
      <w:r w:rsidR="003734E0"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-316865</wp:posOffset>
                </wp:positionV>
                <wp:extent cx="6646545" cy="9092565"/>
                <wp:effectExtent l="1270" t="0" r="635" b="0"/>
                <wp:wrapNone/>
                <wp:docPr id="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6545" cy="9092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4A91" w:rsidRDefault="002E0261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0"/>
                                <w:szCs w:val="20"/>
                                <w:lang w:val="nb-NO" w:eastAsia="nb-NO"/>
                              </w:rPr>
                              <w:drawing>
                                <wp:inline distT="0" distB="0" distL="0" distR="0">
                                  <wp:extent cx="6638925" cy="9001125"/>
                                  <wp:effectExtent l="0" t="0" r="0" b="0"/>
                                  <wp:docPr id="1" name="Bilde 1" descr="Snøfnug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nøfnug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38925" cy="9001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9" type="#_x0000_t202" style="position:absolute;margin-left:15.85pt;margin-top:-24.95pt;width:523.35pt;height:715.95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" filled="f" stroked="f">
                <v:textbox style="mso-fit-shape-to-text:t">
                  <w:txbxContent>
                    <w:p w:rsidR="00CA4A91" w:rsidRDefault="002E0261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noProof/>
                          <w:color w:val="auto"/>
                          <w:sz w:val="20"/>
                          <w:szCs w:val="20"/>
                          <w:lang w:val="nb-NO" w:eastAsia="nb-NO"/>
                        </w:rPr>
                        <w:drawing>
                          <wp:inline distT="0" distB="0" distL="0" distR="0">
                            <wp:extent cx="6638925" cy="9001125"/>
                            <wp:effectExtent l="0" t="0" r="0" b="0"/>
                            <wp:docPr id="1" name="Bilde 1" descr="Snøfnug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nøfnug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38925" cy="9001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CA4A91" w:rsidSect="00CA4A91">
      <w:pgSz w:w="11907" w:h="16839"/>
      <w:pgMar w:top="108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5306A"/>
    <w:multiLevelType w:val="multilevel"/>
    <w:tmpl w:val="3E408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1"/>
  <w:activeWritingStyle w:appName="MSWord" w:lang="nb-NO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C0A"/>
    <w:rsid w:val="00045A2D"/>
    <w:rsid w:val="000B7F5C"/>
    <w:rsid w:val="000F472D"/>
    <w:rsid w:val="000F7B4D"/>
    <w:rsid w:val="001B1CF5"/>
    <w:rsid w:val="001F17E3"/>
    <w:rsid w:val="00232240"/>
    <w:rsid w:val="002B5B2B"/>
    <w:rsid w:val="002E0261"/>
    <w:rsid w:val="003734E0"/>
    <w:rsid w:val="0068303D"/>
    <w:rsid w:val="006D1A05"/>
    <w:rsid w:val="00793C0A"/>
    <w:rsid w:val="00B21E14"/>
    <w:rsid w:val="00C56BF9"/>
    <w:rsid w:val="00CA4A91"/>
    <w:rsid w:val="00D516AD"/>
    <w:rsid w:val="00D773D5"/>
    <w:rsid w:val="00DB04D2"/>
    <w:rsid w:val="00E9060F"/>
    <w:rsid w:val="00EA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1482c8,#4581ad,#c6d9e8"/>
    </o:shapedefaults>
    <o:shapelayout v:ext="edit">
      <o:idmap v:ext="edit" data="1"/>
    </o:shapelayout>
  </w:shapeDefaults>
  <w:decimalSymbol w:val=","/>
  <w:listSeparator w:val=";"/>
  <w15:docId w15:val="{9E4CA4D6-AA1F-4EFF-85EC-A09D832A7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472D"/>
    <w:rPr>
      <w:rFonts w:ascii="Bookman Old Style" w:hAnsi="Bookman Old Style" w:cs="Bookman Old Style"/>
      <w:color w:val="4581AD"/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rsid w:val="000F472D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qFormat/>
    <w:rsid w:val="000F472D"/>
    <w:pPr>
      <w:spacing w:line="900" w:lineRule="exact"/>
      <w:outlineLvl w:val="1"/>
    </w:pPr>
    <w:rPr>
      <w:rFonts w:cs="Times New Roman"/>
      <w:caps/>
      <w:sz w:val="92"/>
      <w:szCs w:val="92"/>
    </w:rPr>
  </w:style>
  <w:style w:type="paragraph" w:styleId="Overskrift3">
    <w:name w:val="heading 3"/>
    <w:basedOn w:val="Normal"/>
    <w:next w:val="Normal"/>
    <w:link w:val="Overskrift3Tegn"/>
    <w:qFormat/>
    <w:rsid w:val="000F472D"/>
    <w:pPr>
      <w:outlineLvl w:val="2"/>
    </w:pPr>
    <w:rPr>
      <w:rFonts w:cs="Times New Roman"/>
      <w:sz w:val="36"/>
      <w:szCs w:val="3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basedOn w:val="Standardskriftforavsnitt"/>
    <w:link w:val="Overskrift3"/>
    <w:rsid w:val="000F472D"/>
    <w:rPr>
      <w:rFonts w:ascii="Bookman Old Style" w:hAnsi="Bookman Old Style" w:hint="default"/>
      <w:sz w:val="36"/>
      <w:szCs w:val="36"/>
      <w:lang w:val="en-US" w:eastAsia="en-US" w:bidi="en-US"/>
    </w:rPr>
  </w:style>
  <w:style w:type="paragraph" w:customStyle="1" w:styleId="body">
    <w:name w:val="body"/>
    <w:rsid w:val="000F472D"/>
    <w:pPr>
      <w:spacing w:before="60" w:after="60"/>
    </w:pPr>
    <w:rPr>
      <w:rFonts w:ascii="Bookman Old Style" w:hAnsi="Bookman Old Style" w:cs="Bookman Old Style"/>
      <w:color w:val="4581AD"/>
      <w:sz w:val="24"/>
      <w:szCs w:val="24"/>
      <w:lang w:val="en-US" w:eastAsia="en-US" w:bidi="en-US"/>
    </w:rPr>
  </w:style>
  <w:style w:type="paragraph" w:customStyle="1" w:styleId="bold">
    <w:name w:val="bold"/>
    <w:basedOn w:val="Overskrift3"/>
    <w:rsid w:val="000F472D"/>
    <w:rPr>
      <w:rFonts w:cs="Bookman Old Style"/>
      <w:b/>
      <w:lang w:bidi="en-US"/>
    </w:rPr>
  </w:style>
  <w:style w:type="paragraph" w:styleId="Bobletekst">
    <w:name w:val="Balloon Text"/>
    <w:basedOn w:val="Normal"/>
    <w:link w:val="BobletekstTegn"/>
    <w:rsid w:val="00DB04D2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DB04D2"/>
    <w:rPr>
      <w:rFonts w:ascii="Tahoma" w:hAnsi="Tahoma" w:cs="Tahoma"/>
      <w:color w:val="4581AD"/>
      <w:sz w:val="16"/>
      <w:szCs w:val="16"/>
      <w:lang w:val="en-US" w:eastAsia="en-US"/>
    </w:rPr>
  </w:style>
  <w:style w:type="paragraph" w:customStyle="1" w:styleId="xmsonormal">
    <w:name w:val="x_msonormal"/>
    <w:basedOn w:val="Normal"/>
    <w:rsid w:val="00B21E14"/>
    <w:pPr>
      <w:spacing w:before="100" w:beforeAutospacing="1" w:after="100" w:afterAutospacing="1"/>
    </w:pPr>
    <w:rPr>
      <w:rFonts w:ascii="Times New Roman" w:hAnsi="Times New Roman" w:cs="Times New Roman"/>
      <w:color w:val="auto"/>
      <w:lang w:val="nb-NO" w:eastAsia="nb-NO"/>
    </w:rPr>
  </w:style>
  <w:style w:type="character" w:styleId="Hyperkobling">
    <w:name w:val="Hyperlink"/>
    <w:basedOn w:val="Standardskriftforavsnitt"/>
    <w:uiPriority w:val="99"/>
    <w:semiHidden/>
    <w:unhideWhenUsed/>
    <w:rsid w:val="00045A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8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eivikeidet%20utvikli\AppData\Roaming\Microsoft\Templates\Winter%20event%20flyer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Winter event flyer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Breivikeidet utvikli</dc:creator>
  <cp:lastModifiedBy>Breivikeidet Utviklingslag</cp:lastModifiedBy>
  <cp:revision>3</cp:revision>
  <cp:lastPrinted>2014-01-26T17:24:00Z</cp:lastPrinted>
  <dcterms:created xsi:type="dcterms:W3CDTF">2019-04-16T21:43:00Z</dcterms:created>
  <dcterms:modified xsi:type="dcterms:W3CDTF">2019-04-16T21:46:00Z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TC010234051044</vt:lpwstr>
  </property>
</Properties>
</file>